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CBE9D1" w14:textId="1AD3F49D" w:rsidR="009E1D19" w:rsidRPr="00D109D0" w:rsidRDefault="00147726" w:rsidP="0051430C">
      <w:pPr>
        <w:pStyle w:val="a3"/>
      </w:pPr>
      <w:r w:rsidRPr="00147726">
        <w:rPr>
          <w:rFonts w:hint="eastAsia"/>
        </w:rPr>
        <w:t>スマホアプリPBL日報</w:t>
      </w:r>
      <w:r w:rsidR="0051430C">
        <w:rPr>
          <w:rFonts w:hint="eastAsia"/>
        </w:rPr>
        <w:t xml:space="preserve">　</w:t>
      </w:r>
      <w:r>
        <w:rPr>
          <w:rFonts w:hint="eastAsia"/>
        </w:rPr>
        <w:t>第一回</w:t>
      </w:r>
      <w:r w:rsidR="0051430C">
        <w:rPr>
          <w:rFonts w:hint="eastAsia"/>
        </w:rPr>
        <w:t>レポート</w:t>
      </w:r>
    </w:p>
    <w:p w14:paraId="6D1B30D6" w14:textId="2ED1281C" w:rsidR="0051430C" w:rsidRPr="00471428" w:rsidRDefault="00F27774" w:rsidP="00471428">
      <w:pPr>
        <w:snapToGrid w:val="0"/>
        <w:jc w:val="righ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/>
        </w:rPr>
        <w:t>2020/09/08</w:t>
      </w:r>
    </w:p>
    <w:p w14:paraId="472D755B" w14:textId="515596D8" w:rsidR="0051430C" w:rsidRDefault="008802A4" w:rsidP="00FF6332">
      <w:pPr>
        <w:pStyle w:val="1"/>
      </w:pPr>
      <w:r>
        <w:rPr>
          <w:rFonts w:hint="eastAsia"/>
        </w:rPr>
        <w:t>今回の作業</w:t>
      </w:r>
    </w:p>
    <w:p w14:paraId="0A0FE689" w14:textId="155735F6" w:rsidR="00FF6332" w:rsidRDefault="00A75CCE" w:rsidP="00FF6332">
      <w:pPr>
        <w:pStyle w:val="my7"/>
      </w:pPr>
      <w:r>
        <w:rPr>
          <w:rFonts w:hint="eastAsia"/>
        </w:rPr>
        <w:t>全体的なスケジュールを作成した</w:t>
      </w:r>
      <w:r w:rsidR="00D70AA7">
        <w:rPr>
          <w:rFonts w:hint="eastAsia"/>
        </w:rPr>
        <w:t>。</w:t>
      </w:r>
    </w:p>
    <w:p w14:paraId="51F58690" w14:textId="25BB0A63" w:rsidR="00A75CCE" w:rsidRDefault="00D70AA7" w:rsidP="00D70AA7">
      <w:pPr>
        <w:pStyle w:val="1"/>
      </w:pPr>
      <w:r>
        <w:rPr>
          <w:rFonts w:hint="eastAsia"/>
        </w:rPr>
        <w:t>感想</w:t>
      </w:r>
    </w:p>
    <w:p w14:paraId="138A31F6" w14:textId="6DC40DED" w:rsidR="00D70AA7" w:rsidRDefault="00D70AA7" w:rsidP="00D70AA7">
      <w:pPr>
        <w:pStyle w:val="my7"/>
      </w:pPr>
      <w:r>
        <w:rPr>
          <w:rFonts w:hint="eastAsia"/>
        </w:rPr>
        <w:t>楽しかったです。</w:t>
      </w:r>
    </w:p>
    <w:p w14:paraId="47A01216" w14:textId="4DBDD165" w:rsidR="00D70AA7" w:rsidRDefault="00D70AA7" w:rsidP="00D70AA7">
      <w:pPr>
        <w:pStyle w:val="1"/>
      </w:pPr>
      <w:r>
        <w:rPr>
          <w:rFonts w:hint="eastAsia"/>
        </w:rPr>
        <w:t>今後の予定</w:t>
      </w:r>
    </w:p>
    <w:p w14:paraId="0616DDEC" w14:textId="3A7EFD2B" w:rsidR="00D70AA7" w:rsidRPr="00D70AA7" w:rsidRDefault="00CE6EFA" w:rsidP="00D70AA7">
      <w:pPr>
        <w:pStyle w:val="my7"/>
        <w:rPr>
          <w:rFonts w:hint="eastAsia"/>
        </w:rPr>
      </w:pPr>
      <w:r>
        <w:rPr>
          <w:rFonts w:hint="eastAsia"/>
        </w:rPr>
        <w:t>やるしかない。</w:t>
      </w:r>
      <w:bookmarkStart w:id="0" w:name="_GoBack"/>
      <w:bookmarkEnd w:id="0"/>
    </w:p>
    <w:sectPr w:rsidR="00D70AA7" w:rsidRPr="00D70AA7" w:rsidSect="002827FD">
      <w:headerReference w:type="default" r:id="rId9"/>
      <w:footerReference w:type="default" r:id="rId10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1">
      <wne:acd wne:acdName="acd0"/>
    </wne:keymap>
    <wne:keymap wne:kcmPrimary="0232">
      <wne:acd wne:acdName="acd1"/>
    </wne:keymap>
    <wne:keymap wne:kcmPrimary="0233">
      <wne:acd wne:acdName="acd2"/>
    </wne:keymap>
    <wne:keymap wne:kcmPrimary="0234">
      <wne:acd wne:acdName="acd3"/>
    </wne:keymap>
    <wne:keymap wne:kcmPrimary="0235">
      <wne:acd wne:acdName="acd4"/>
    </wne:keymap>
    <wne:keymap wne:kcmPrimary="0236">
      <wne:acd wne:acdName="acd5"/>
    </wne:keymap>
    <wne:keymap wne:kcmPrimary="0270">
      <wne:acd wne:acdName="acd6"/>
    </wne:keymap>
    <wne:keymap wne:kcmPrimary="0271">
      <wne:acd wne:acdName="acd7"/>
    </wne:keymap>
    <wne:keymap wne:kcmPrimary="0272">
      <wne:acd wne:acdName="acd8"/>
    </wne:keymap>
    <wne:keymap wne:kcmPrimary="0273">
      <wne:acd wne:acdName="acd9"/>
    </wne:keymap>
    <wne:keymap wne:kcmPrimary="0274">
      <wne:acd wne:acdName="acd10"/>
    </wne:keymap>
    <wne:keymap wne:kcmPrimary="0275">
      <wne:acd wne:acdName="acd11"/>
    </wne:keymap>
    <wne:keymap wne:kcmPrimary="0331">
      <wne:acd wne:acdName="acd12"/>
    </wne:keymap>
    <wne:keymap wne:kcmPrimary="0332">
      <wne:acd wne:acdName="acd13"/>
    </wne:keymap>
    <wne:keymap wne:kcmPrimary="0333">
      <wne:acd wne:acdName="acd14"/>
    </wne:keymap>
    <wne:keymap wne:kcmPrimary="0334">
      <wne:acd wne:acdName="acd15"/>
    </wne:keymap>
    <wne:keymap wne:kcmPrimary="0335">
      <wne:acd wne:acdName="acd16"/>
    </wne:keymap>
    <wne:keymap wne:kcmPrimary="0336">
      <wne:acd wne:acdName="acd17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  <wne:acdEntry wne:acdName="acd13"/>
      <wne:acdEntry wne:acdName="acd14"/>
      <wne:acdEntry wne:acdName="acd15"/>
      <wne:acdEntry wne:acdName="acd16"/>
      <wne:acdEntry wne:acdName="acd17"/>
    </wne:acdManifest>
  </wne:toolbars>
  <wne:acds>
    <wne:acd wne:argValue="AQAAAAEA" wne:acdName="acd0" wne:fciIndexBasedOn="0065"/>
    <wne:acd wne:argValue="AQAAAAIA" wne:acdName="acd1" wne:fciIndexBasedOn="0065"/>
    <wne:acd wne:argValue="AQAAAAMA" wne:acdName="acd2" wne:fciIndexBasedOn="0065"/>
    <wne:acd wne:argValue="AQAAAAQA" wne:acdName="acd3" wne:fciIndexBasedOn="0065"/>
    <wne:acd wne:argValue="AQAAAAUA" wne:acdName="acd4" wne:fciIndexBasedOn="0065"/>
    <wne:acd wne:argValue="AQAAAAYA" wne:acdName="acd5" wne:fciIndexBasedOn="0065"/>
    <wne:acd wne:argValue="AgBtAHkALGeHZQ==" wne:acdName="acd6" wne:fciIndexBasedOn="0065"/>
    <wne:acd wne:argValue="AgBtAHkALGeHZRr/i4n6UVcwMgA=" wne:acdName="acd7" wne:fciIndexBasedOn="0065"/>
    <wne:acd wne:argValue="AgBtAHkALGeHZRr/i4n6UVcwMwA=" wne:acdName="acd8" wne:fciIndexBasedOn="0065"/>
    <wne:acd wne:argValue="AgBtAHkALGeHZRr/i4n6UVcwNAA=" wne:acdName="acd9" wne:fciIndexBasedOn="0065"/>
    <wne:acd wne:argValue="AgBtAHkALGeHZRr/i4n6UVcwNQA=" wne:acdName="acd10" wne:fciIndexBasedOn="0065"/>
    <wne:acd wne:argValue="AgBtAHkALGeHZRr/i4n6UVcwNgA=" wne:acdName="acd11" wne:fciIndexBasedOn="0065"/>
    <wne:acd wne:argValue="AgBtAHkALGeHZRr/i4n6UVcwMQAa/4d7YWf4Zk0w" wne:acdName="acd12" wne:fciIndexBasedOn="0065"/>
    <wne:acd wne:argValue="AgBtAHkALGeHZRr/i4n6UVcwMgAa/4d7YWf4Zk0w" wne:acdName="acd13" wne:fciIndexBasedOn="0065"/>
    <wne:acd wne:argValue="AgBtAHkALGeHZRr/i4n6UVcwMwAa/4d7YWf4Zk0w" wne:acdName="acd14" wne:fciIndexBasedOn="0065"/>
    <wne:acd wne:argValue="AgBtAHkALGeHZRr/i4n6UVcwNAAa/4d7YWf4Zk0w" wne:acdName="acd15" wne:fciIndexBasedOn="0065"/>
    <wne:acd wne:argValue="AgBtAHkALGeHZRr/i4n6UVcwNQAa/4d7YWf4Zk0w" wne:acdName="acd16" wne:fciIndexBasedOn="0065"/>
    <wne:acd wne:argValue="AgBtAHkALGeHZRr/i4n6UVcwNgAa/4d7YWf4Zk0w" wne:acdName="acd17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2300E3" w14:textId="77777777" w:rsidR="004B19B5" w:rsidRDefault="004B19B5" w:rsidP="00446951">
      <w:r>
        <w:separator/>
      </w:r>
    </w:p>
  </w:endnote>
  <w:endnote w:type="continuationSeparator" w:id="0">
    <w:p w14:paraId="6D54D61A" w14:textId="77777777" w:rsidR="004B19B5" w:rsidRDefault="004B19B5" w:rsidP="00446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10226186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  <w:sz w:val="22"/>
      </w:rPr>
    </w:sdtEndPr>
    <w:sdtContent>
      <w:p w14:paraId="57458A39" w14:textId="77777777" w:rsidR="002D386C" w:rsidRPr="002D386C" w:rsidRDefault="002D386C">
        <w:pPr>
          <w:pStyle w:val="ab"/>
          <w:jc w:val="center"/>
          <w:rPr>
            <w:rFonts w:asciiTheme="majorHAnsi" w:hAnsiTheme="majorHAnsi" w:cstheme="majorHAnsi"/>
            <w:sz w:val="22"/>
          </w:rPr>
        </w:pPr>
        <w:r w:rsidRPr="002D386C">
          <w:rPr>
            <w:rFonts w:asciiTheme="majorHAnsi" w:hAnsiTheme="majorHAnsi" w:cstheme="majorHAnsi"/>
            <w:sz w:val="22"/>
          </w:rPr>
          <w:fldChar w:fldCharType="begin"/>
        </w:r>
        <w:r w:rsidRPr="002D386C">
          <w:rPr>
            <w:rFonts w:asciiTheme="majorHAnsi" w:hAnsiTheme="majorHAnsi" w:cstheme="majorHAnsi"/>
            <w:sz w:val="22"/>
          </w:rPr>
          <w:instrText>PAGE   \* MERGEFORMAT</w:instrText>
        </w:r>
        <w:r w:rsidRPr="002D386C">
          <w:rPr>
            <w:rFonts w:asciiTheme="majorHAnsi" w:hAnsiTheme="majorHAnsi" w:cstheme="majorHAnsi"/>
            <w:sz w:val="22"/>
          </w:rPr>
          <w:fldChar w:fldCharType="separate"/>
        </w:r>
        <w:r w:rsidR="00A5672C" w:rsidRPr="00A5672C">
          <w:rPr>
            <w:rFonts w:asciiTheme="majorHAnsi" w:hAnsiTheme="majorHAnsi" w:cstheme="majorHAnsi"/>
            <w:noProof/>
            <w:sz w:val="22"/>
            <w:lang w:val="ja-JP"/>
          </w:rPr>
          <w:t>4</w:t>
        </w:r>
        <w:r w:rsidRPr="002D386C">
          <w:rPr>
            <w:rFonts w:asciiTheme="majorHAnsi" w:hAnsiTheme="majorHAnsi" w:cstheme="majorHAnsi"/>
            <w:sz w:val="22"/>
          </w:rPr>
          <w:fldChar w:fldCharType="end"/>
        </w:r>
        <w:r w:rsidRPr="002D386C">
          <w:rPr>
            <w:rFonts w:asciiTheme="majorHAnsi" w:hAnsiTheme="majorHAnsi" w:cstheme="majorHAnsi"/>
            <w:sz w:val="22"/>
          </w:rPr>
          <w:t>/</w:t>
        </w:r>
        <w:r w:rsidRPr="002D386C">
          <w:rPr>
            <w:rFonts w:asciiTheme="majorHAnsi" w:hAnsiTheme="majorHAnsi" w:cstheme="majorHAnsi"/>
            <w:sz w:val="22"/>
          </w:rPr>
          <w:fldChar w:fldCharType="begin"/>
        </w:r>
        <w:r w:rsidRPr="002D386C">
          <w:rPr>
            <w:rFonts w:asciiTheme="majorHAnsi" w:hAnsiTheme="majorHAnsi" w:cstheme="majorHAnsi"/>
            <w:sz w:val="22"/>
          </w:rPr>
          <w:instrText xml:space="preserve"> NUMPAGES   \* MERGEFORMAT </w:instrText>
        </w:r>
        <w:r w:rsidRPr="002D386C">
          <w:rPr>
            <w:rFonts w:asciiTheme="majorHAnsi" w:hAnsiTheme="majorHAnsi" w:cstheme="majorHAnsi"/>
            <w:sz w:val="22"/>
          </w:rPr>
          <w:fldChar w:fldCharType="separate"/>
        </w:r>
        <w:r w:rsidR="00A5672C">
          <w:rPr>
            <w:rFonts w:asciiTheme="majorHAnsi" w:hAnsiTheme="majorHAnsi" w:cstheme="majorHAnsi"/>
            <w:noProof/>
            <w:sz w:val="22"/>
          </w:rPr>
          <w:t>4</w:t>
        </w:r>
        <w:r w:rsidRPr="002D386C">
          <w:rPr>
            <w:rFonts w:asciiTheme="majorHAnsi" w:hAnsiTheme="majorHAnsi" w:cstheme="majorHAnsi"/>
            <w:sz w:val="22"/>
          </w:rPr>
          <w:fldChar w:fldCharType="end"/>
        </w:r>
      </w:p>
    </w:sdtContent>
  </w:sdt>
  <w:p w14:paraId="21D49BFA" w14:textId="77777777" w:rsidR="002D386C" w:rsidRDefault="002D386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2C29F5" w14:textId="77777777" w:rsidR="004B19B5" w:rsidRDefault="004B19B5" w:rsidP="00446951">
      <w:r>
        <w:separator/>
      </w:r>
    </w:p>
  </w:footnote>
  <w:footnote w:type="continuationSeparator" w:id="0">
    <w:p w14:paraId="7A0F13BA" w14:textId="77777777" w:rsidR="004B19B5" w:rsidRDefault="004B19B5" w:rsidP="004469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10E4C9" w14:textId="3628C337" w:rsidR="00B91A28" w:rsidRDefault="00B91A28">
    <w:pPr>
      <w:pStyle w:val="a9"/>
    </w:pPr>
    <w:r>
      <w:rPr>
        <w:rFonts w:hint="eastAsia"/>
        <w:lang w:val="ja-JP"/>
      </w:rPr>
      <w:t>2020311000</w:t>
    </w:r>
    <w:r>
      <w:rPr>
        <w:rFonts w:hint="eastAsia"/>
        <w:lang w:val="ja-JP"/>
      </w:rPr>
      <w:t>県大太郎</w:t>
    </w:r>
    <w:r>
      <w:ptab w:relativeTo="margin" w:alignment="center" w:leader="none"/>
    </w:r>
    <w:r w:rsidR="00072245">
      <w:rPr>
        <w:rFonts w:hint="eastAsia"/>
      </w:rPr>
      <w:t>X</w:t>
    </w:r>
    <w:r w:rsidR="00072245">
      <w:rPr>
        <w:rFonts w:hint="eastAsia"/>
      </w:rPr>
      <w:t>班</w:t>
    </w:r>
    <w:r>
      <w:ptab w:relativeTo="margin" w:alignment="right" w:leader="none"/>
    </w:r>
    <w:r w:rsidR="0098350A">
      <w:rPr>
        <w:rFonts w:hint="eastAsia"/>
      </w:rPr>
      <w:t>「パズル＆ストライク</w:t>
    </w:r>
    <w:r w:rsidR="0098350A">
      <w:rPr>
        <w:rFonts w:hint="eastAsia"/>
      </w:rPr>
      <w:t>GO</w:t>
    </w:r>
    <w:r w:rsidR="0098350A">
      <w:rPr>
        <w:rFonts w:hint="eastAsia"/>
      </w:rPr>
      <w:t>」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95BD0"/>
    <w:multiLevelType w:val="hybridMultilevel"/>
    <w:tmpl w:val="E864EAB2"/>
    <w:lvl w:ilvl="0" w:tplc="D2FEF45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8CF25C5"/>
    <w:multiLevelType w:val="hybridMultilevel"/>
    <w:tmpl w:val="412E0BA2"/>
    <w:lvl w:ilvl="0" w:tplc="D2FEF450">
      <w:start w:val="1"/>
      <w:numFmt w:val="decimal"/>
      <w:lvlText w:val="(%1)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" w15:restartNumberingAfterBreak="0">
    <w:nsid w:val="0AEB1000"/>
    <w:multiLevelType w:val="hybridMultilevel"/>
    <w:tmpl w:val="0CAC8740"/>
    <w:lvl w:ilvl="0" w:tplc="D2FEF45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BB26223"/>
    <w:multiLevelType w:val="hybridMultilevel"/>
    <w:tmpl w:val="412E0BA2"/>
    <w:lvl w:ilvl="0" w:tplc="D2FEF450">
      <w:start w:val="1"/>
      <w:numFmt w:val="decimal"/>
      <w:lvlText w:val="(%1)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4" w15:restartNumberingAfterBreak="0">
    <w:nsid w:val="0C595846"/>
    <w:multiLevelType w:val="hybridMultilevel"/>
    <w:tmpl w:val="04FC70AA"/>
    <w:lvl w:ilvl="0" w:tplc="A5C28A9A">
      <w:start w:val="1"/>
      <w:numFmt w:val="bullet"/>
      <w:pStyle w:val="my2"/>
      <w:lvlText w:val=""/>
      <w:lvlJc w:val="left"/>
      <w:pPr>
        <w:ind w:left="112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8" w:hanging="420"/>
      </w:pPr>
      <w:rPr>
        <w:rFonts w:ascii="Wingdings" w:hAnsi="Wingdings" w:hint="default"/>
      </w:rPr>
    </w:lvl>
  </w:abstractNum>
  <w:abstractNum w:abstractNumId="5" w15:restartNumberingAfterBreak="0">
    <w:nsid w:val="11CE42A7"/>
    <w:multiLevelType w:val="multilevel"/>
    <w:tmpl w:val="0638E810"/>
    <w:lvl w:ilvl="0">
      <w:start w:val="1"/>
      <w:numFmt w:val="decimal"/>
      <w:pStyle w:val="1"/>
      <w:suff w:val="space"/>
      <w:lvlText w:val="%1. 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suff w:val="space"/>
      <w:lvlText w:val="%1.%2. 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pStyle w:val="3"/>
      <w:suff w:val="space"/>
      <w:lvlText w:val="%1.%2.%3. "/>
      <w:lvlJc w:val="left"/>
      <w:pPr>
        <w:ind w:left="1418" w:hanging="567"/>
      </w:pPr>
      <w:rPr>
        <w:rFonts w:hint="eastAsia"/>
      </w:rPr>
    </w:lvl>
    <w:lvl w:ilvl="3">
      <w:start w:val="1"/>
      <w:numFmt w:val="lowerLetter"/>
      <w:pStyle w:val="4"/>
      <w:suff w:val="space"/>
      <w:lvlText w:val="%1.%2.%3.%4. "/>
      <w:lvlJc w:val="left"/>
      <w:pPr>
        <w:ind w:left="1984" w:hanging="708"/>
      </w:pPr>
      <w:rPr>
        <w:rFonts w:hint="eastAsia"/>
      </w:rPr>
    </w:lvl>
    <w:lvl w:ilvl="4">
      <w:start w:val="1"/>
      <w:numFmt w:val="lowerRoman"/>
      <w:pStyle w:val="5"/>
      <w:suff w:val="space"/>
      <w:lvlText w:val="%1.%2.%3.%4.(%5) 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6" w15:restartNumberingAfterBreak="0">
    <w:nsid w:val="19521CA2"/>
    <w:multiLevelType w:val="hybridMultilevel"/>
    <w:tmpl w:val="5AAA9C0A"/>
    <w:lvl w:ilvl="0" w:tplc="D2FEF450">
      <w:start w:val="1"/>
      <w:numFmt w:val="decimal"/>
      <w:lvlText w:val="(%1)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7" w15:restartNumberingAfterBreak="0">
    <w:nsid w:val="1E6127A4"/>
    <w:multiLevelType w:val="hybridMultilevel"/>
    <w:tmpl w:val="F50A16F4"/>
    <w:lvl w:ilvl="0" w:tplc="D2FEF450">
      <w:start w:val="1"/>
      <w:numFmt w:val="decimal"/>
      <w:lvlText w:val="(%1)"/>
      <w:lvlJc w:val="left"/>
      <w:pPr>
        <w:ind w:left="21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8" w15:restartNumberingAfterBreak="0">
    <w:nsid w:val="20D55157"/>
    <w:multiLevelType w:val="hybridMultilevel"/>
    <w:tmpl w:val="74820D28"/>
    <w:lvl w:ilvl="0" w:tplc="D2FEF450">
      <w:start w:val="1"/>
      <w:numFmt w:val="decimal"/>
      <w:lvlText w:val="(%1)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9" w15:restartNumberingAfterBreak="0">
    <w:nsid w:val="21335C13"/>
    <w:multiLevelType w:val="hybridMultilevel"/>
    <w:tmpl w:val="F35C8F92"/>
    <w:lvl w:ilvl="0" w:tplc="62E4420E">
      <w:start w:val="1"/>
      <w:numFmt w:val="decimal"/>
      <w:lvlText w:val="[%1]"/>
      <w:lvlJc w:val="left"/>
      <w:pPr>
        <w:ind w:left="708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2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8" w:hanging="420"/>
      </w:pPr>
    </w:lvl>
    <w:lvl w:ilvl="3" w:tplc="0409000F" w:tentative="1">
      <w:start w:val="1"/>
      <w:numFmt w:val="decimal"/>
      <w:lvlText w:val="%4."/>
      <w:lvlJc w:val="left"/>
      <w:pPr>
        <w:ind w:left="1968" w:hanging="420"/>
      </w:pPr>
    </w:lvl>
    <w:lvl w:ilvl="4" w:tplc="04090017" w:tentative="1">
      <w:start w:val="1"/>
      <w:numFmt w:val="aiueoFullWidth"/>
      <w:lvlText w:val="(%5)"/>
      <w:lvlJc w:val="left"/>
      <w:pPr>
        <w:ind w:left="238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8" w:hanging="420"/>
      </w:pPr>
    </w:lvl>
    <w:lvl w:ilvl="6" w:tplc="0409000F" w:tentative="1">
      <w:start w:val="1"/>
      <w:numFmt w:val="decimal"/>
      <w:lvlText w:val="%7."/>
      <w:lvlJc w:val="left"/>
      <w:pPr>
        <w:ind w:left="3228" w:hanging="420"/>
      </w:pPr>
    </w:lvl>
    <w:lvl w:ilvl="7" w:tplc="04090017" w:tentative="1">
      <w:start w:val="1"/>
      <w:numFmt w:val="aiueoFullWidth"/>
      <w:lvlText w:val="(%8)"/>
      <w:lvlJc w:val="left"/>
      <w:pPr>
        <w:ind w:left="364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8" w:hanging="420"/>
      </w:pPr>
    </w:lvl>
  </w:abstractNum>
  <w:abstractNum w:abstractNumId="10" w15:restartNumberingAfterBreak="0">
    <w:nsid w:val="23B80710"/>
    <w:multiLevelType w:val="hybridMultilevel"/>
    <w:tmpl w:val="2368CB4C"/>
    <w:lvl w:ilvl="0" w:tplc="D2FEF450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1" w15:restartNumberingAfterBreak="0">
    <w:nsid w:val="2ABB09A9"/>
    <w:multiLevelType w:val="hybridMultilevel"/>
    <w:tmpl w:val="A22E6642"/>
    <w:lvl w:ilvl="0" w:tplc="733C472A">
      <w:start w:val="1"/>
      <w:numFmt w:val="decimal"/>
      <w:pStyle w:val="my20"/>
      <w:lvlText w:val="(%1)"/>
      <w:lvlJc w:val="left"/>
      <w:pPr>
        <w:ind w:left="113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974" w:hanging="420"/>
      </w:pPr>
    </w:lvl>
    <w:lvl w:ilvl="3" w:tplc="0409000F" w:tentative="1">
      <w:start w:val="1"/>
      <w:numFmt w:val="decimal"/>
      <w:lvlText w:val="%4."/>
      <w:lvlJc w:val="left"/>
      <w:pPr>
        <w:ind w:left="2394" w:hanging="420"/>
      </w:pPr>
    </w:lvl>
    <w:lvl w:ilvl="4" w:tplc="04090017" w:tentative="1">
      <w:start w:val="1"/>
      <w:numFmt w:val="aiueoFullWidth"/>
      <w:lvlText w:val="(%5)"/>
      <w:lvlJc w:val="left"/>
      <w:pPr>
        <w:ind w:left="2814" w:hanging="420"/>
      </w:pPr>
    </w:lvl>
    <w:lvl w:ilvl="5" w:tplc="04090011" w:tentative="1">
      <w:start w:val="1"/>
      <w:numFmt w:val="decimalEnclosedCircle"/>
      <w:lvlText w:val="%6"/>
      <w:lvlJc w:val="left"/>
      <w:pPr>
        <w:ind w:left="3234" w:hanging="420"/>
      </w:pPr>
    </w:lvl>
    <w:lvl w:ilvl="6" w:tplc="0409000F" w:tentative="1">
      <w:start w:val="1"/>
      <w:numFmt w:val="decimal"/>
      <w:lvlText w:val="%7."/>
      <w:lvlJc w:val="left"/>
      <w:pPr>
        <w:ind w:left="3654" w:hanging="420"/>
      </w:pPr>
    </w:lvl>
    <w:lvl w:ilvl="7" w:tplc="04090017" w:tentative="1">
      <w:start w:val="1"/>
      <w:numFmt w:val="aiueoFullWidth"/>
      <w:lvlText w:val="(%8)"/>
      <w:lvlJc w:val="left"/>
      <w:pPr>
        <w:ind w:left="407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94" w:hanging="420"/>
      </w:pPr>
    </w:lvl>
  </w:abstractNum>
  <w:abstractNum w:abstractNumId="12" w15:restartNumberingAfterBreak="0">
    <w:nsid w:val="2B977A01"/>
    <w:multiLevelType w:val="hybridMultilevel"/>
    <w:tmpl w:val="8E54CCEC"/>
    <w:lvl w:ilvl="0" w:tplc="D2FEF450">
      <w:start w:val="1"/>
      <w:numFmt w:val="decimal"/>
      <w:lvlText w:val="(%1)"/>
      <w:lvlJc w:val="left"/>
      <w:pPr>
        <w:ind w:left="845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13" w15:restartNumberingAfterBreak="0">
    <w:nsid w:val="2D9607EB"/>
    <w:multiLevelType w:val="hybridMultilevel"/>
    <w:tmpl w:val="222A18C0"/>
    <w:lvl w:ilvl="0" w:tplc="03761E8C">
      <w:start w:val="1"/>
      <w:numFmt w:val="bullet"/>
      <w:pStyle w:val="my4"/>
      <w:lvlText w:val=""/>
      <w:lvlJc w:val="left"/>
      <w:pPr>
        <w:ind w:left="197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39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1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3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5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07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9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91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338" w:hanging="420"/>
      </w:pPr>
      <w:rPr>
        <w:rFonts w:ascii="Wingdings" w:hAnsi="Wingdings" w:hint="default"/>
      </w:rPr>
    </w:lvl>
  </w:abstractNum>
  <w:abstractNum w:abstractNumId="14" w15:restartNumberingAfterBreak="0">
    <w:nsid w:val="328567CA"/>
    <w:multiLevelType w:val="hybridMultilevel"/>
    <w:tmpl w:val="90988780"/>
    <w:lvl w:ilvl="0" w:tplc="C532A156">
      <w:start w:val="1"/>
      <w:numFmt w:val="decimal"/>
      <w:pStyle w:val="my3"/>
      <w:lvlText w:val="(%1)"/>
      <w:lvlJc w:val="left"/>
      <w:pPr>
        <w:ind w:left="155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abstractNum w:abstractNumId="15" w15:restartNumberingAfterBreak="0">
    <w:nsid w:val="32CD0F79"/>
    <w:multiLevelType w:val="hybridMultilevel"/>
    <w:tmpl w:val="CDD89314"/>
    <w:lvl w:ilvl="0" w:tplc="03F29A84">
      <w:start w:val="1"/>
      <w:numFmt w:val="bullet"/>
      <w:pStyle w:val="my30"/>
      <w:lvlText w:val=""/>
      <w:lvlJc w:val="left"/>
      <w:pPr>
        <w:ind w:left="155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97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1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3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9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14" w:hanging="420"/>
      </w:pPr>
      <w:rPr>
        <w:rFonts w:ascii="Wingdings" w:hAnsi="Wingdings" w:hint="default"/>
      </w:rPr>
    </w:lvl>
  </w:abstractNum>
  <w:abstractNum w:abstractNumId="16" w15:restartNumberingAfterBreak="0">
    <w:nsid w:val="349E44AD"/>
    <w:multiLevelType w:val="hybridMultilevel"/>
    <w:tmpl w:val="9CFE2860"/>
    <w:lvl w:ilvl="0" w:tplc="3B28E27A">
      <w:start w:val="1"/>
      <w:numFmt w:val="bullet"/>
      <w:lvlText w:val=""/>
      <w:lvlJc w:val="left"/>
      <w:pPr>
        <w:ind w:left="2829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32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89" w:hanging="420"/>
      </w:pPr>
      <w:rPr>
        <w:rFonts w:ascii="Wingdings" w:hAnsi="Wingdings" w:hint="default"/>
      </w:rPr>
    </w:lvl>
  </w:abstractNum>
  <w:abstractNum w:abstractNumId="17" w15:restartNumberingAfterBreak="0">
    <w:nsid w:val="36493F65"/>
    <w:multiLevelType w:val="multilevel"/>
    <w:tmpl w:val="D3865668"/>
    <w:styleLink w:val="my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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6853C53"/>
    <w:multiLevelType w:val="hybridMultilevel"/>
    <w:tmpl w:val="E1DC708A"/>
    <w:lvl w:ilvl="0" w:tplc="D2FEF450">
      <w:start w:val="1"/>
      <w:numFmt w:val="decimal"/>
      <w:lvlText w:val="(%1)"/>
      <w:lvlJc w:val="left"/>
      <w:pPr>
        <w:ind w:left="182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247" w:hanging="420"/>
      </w:pPr>
    </w:lvl>
    <w:lvl w:ilvl="2" w:tplc="04090011" w:tentative="1">
      <w:start w:val="1"/>
      <w:numFmt w:val="decimalEnclosedCircle"/>
      <w:lvlText w:val="%3"/>
      <w:lvlJc w:val="left"/>
      <w:pPr>
        <w:ind w:left="2667" w:hanging="420"/>
      </w:pPr>
    </w:lvl>
    <w:lvl w:ilvl="3" w:tplc="0409000F" w:tentative="1">
      <w:start w:val="1"/>
      <w:numFmt w:val="decimal"/>
      <w:lvlText w:val="%4."/>
      <w:lvlJc w:val="left"/>
      <w:pPr>
        <w:ind w:left="3087" w:hanging="420"/>
      </w:pPr>
    </w:lvl>
    <w:lvl w:ilvl="4" w:tplc="04090017" w:tentative="1">
      <w:start w:val="1"/>
      <w:numFmt w:val="aiueoFullWidth"/>
      <w:lvlText w:val="(%5)"/>
      <w:lvlJc w:val="left"/>
      <w:pPr>
        <w:ind w:left="3507" w:hanging="420"/>
      </w:pPr>
    </w:lvl>
    <w:lvl w:ilvl="5" w:tplc="04090011" w:tentative="1">
      <w:start w:val="1"/>
      <w:numFmt w:val="decimalEnclosedCircle"/>
      <w:lvlText w:val="%6"/>
      <w:lvlJc w:val="left"/>
      <w:pPr>
        <w:ind w:left="3927" w:hanging="420"/>
      </w:pPr>
    </w:lvl>
    <w:lvl w:ilvl="6" w:tplc="0409000F" w:tentative="1">
      <w:start w:val="1"/>
      <w:numFmt w:val="decimal"/>
      <w:lvlText w:val="%7."/>
      <w:lvlJc w:val="left"/>
      <w:pPr>
        <w:ind w:left="4347" w:hanging="420"/>
      </w:pPr>
    </w:lvl>
    <w:lvl w:ilvl="7" w:tplc="04090017" w:tentative="1">
      <w:start w:val="1"/>
      <w:numFmt w:val="aiueoFullWidth"/>
      <w:lvlText w:val="(%8)"/>
      <w:lvlJc w:val="left"/>
      <w:pPr>
        <w:ind w:left="4767" w:hanging="420"/>
      </w:pPr>
    </w:lvl>
    <w:lvl w:ilvl="8" w:tplc="04090011" w:tentative="1">
      <w:start w:val="1"/>
      <w:numFmt w:val="decimalEnclosedCircle"/>
      <w:lvlText w:val="%9"/>
      <w:lvlJc w:val="left"/>
      <w:pPr>
        <w:ind w:left="5187" w:hanging="420"/>
      </w:pPr>
    </w:lvl>
  </w:abstractNum>
  <w:abstractNum w:abstractNumId="19" w15:restartNumberingAfterBreak="0">
    <w:nsid w:val="397C7B26"/>
    <w:multiLevelType w:val="hybridMultilevel"/>
    <w:tmpl w:val="4FB066F8"/>
    <w:lvl w:ilvl="0" w:tplc="D2FEF45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DF2257E"/>
    <w:multiLevelType w:val="hybridMultilevel"/>
    <w:tmpl w:val="D3865668"/>
    <w:lvl w:ilvl="0" w:tplc="53401C12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3F2951F5"/>
    <w:multiLevelType w:val="hybridMultilevel"/>
    <w:tmpl w:val="CE60AE8A"/>
    <w:lvl w:ilvl="0" w:tplc="D2FEF450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2" w15:restartNumberingAfterBreak="0">
    <w:nsid w:val="43666D9B"/>
    <w:multiLevelType w:val="hybridMultilevel"/>
    <w:tmpl w:val="DB48139A"/>
    <w:lvl w:ilvl="0" w:tplc="75DE31C8">
      <w:start w:val="1"/>
      <w:numFmt w:val="bullet"/>
      <w:pStyle w:val="my6"/>
      <w:lvlText w:val=""/>
      <w:lvlJc w:val="left"/>
      <w:pPr>
        <w:ind w:left="283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32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95" w:hanging="420"/>
      </w:pPr>
      <w:rPr>
        <w:rFonts w:ascii="Wingdings" w:hAnsi="Wingdings" w:hint="default"/>
      </w:rPr>
    </w:lvl>
  </w:abstractNum>
  <w:abstractNum w:abstractNumId="23" w15:restartNumberingAfterBreak="0">
    <w:nsid w:val="46415EF9"/>
    <w:multiLevelType w:val="hybridMultilevel"/>
    <w:tmpl w:val="868E6596"/>
    <w:lvl w:ilvl="0" w:tplc="D2FEF450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4" w15:restartNumberingAfterBreak="0">
    <w:nsid w:val="4B4F4D0C"/>
    <w:multiLevelType w:val="hybridMultilevel"/>
    <w:tmpl w:val="1876BC20"/>
    <w:lvl w:ilvl="0" w:tplc="D2FEF45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4BE8436F"/>
    <w:multiLevelType w:val="hybridMultilevel"/>
    <w:tmpl w:val="57B67194"/>
    <w:lvl w:ilvl="0" w:tplc="D2FEF450">
      <w:start w:val="1"/>
      <w:numFmt w:val="decimal"/>
      <w:lvlText w:val="(%1)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6" w15:restartNumberingAfterBreak="0">
    <w:nsid w:val="4DAA34B1"/>
    <w:multiLevelType w:val="hybridMultilevel"/>
    <w:tmpl w:val="6C067DF6"/>
    <w:lvl w:ilvl="0" w:tplc="D2FEF450">
      <w:start w:val="1"/>
      <w:numFmt w:val="decimal"/>
      <w:lvlText w:val="(%1)"/>
      <w:lvlJc w:val="left"/>
      <w:pPr>
        <w:ind w:left="62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6" w:hanging="420"/>
      </w:pPr>
    </w:lvl>
    <w:lvl w:ilvl="3" w:tplc="0409000F" w:tentative="1">
      <w:start w:val="1"/>
      <w:numFmt w:val="decimal"/>
      <w:lvlText w:val="%4."/>
      <w:lvlJc w:val="left"/>
      <w:pPr>
        <w:ind w:left="1886" w:hanging="420"/>
      </w:pPr>
    </w:lvl>
    <w:lvl w:ilvl="4" w:tplc="04090017" w:tentative="1">
      <w:start w:val="1"/>
      <w:numFmt w:val="aiueoFullWidth"/>
      <w:lvlText w:val="(%5)"/>
      <w:lvlJc w:val="left"/>
      <w:pPr>
        <w:ind w:left="23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6" w:hanging="420"/>
      </w:pPr>
    </w:lvl>
    <w:lvl w:ilvl="6" w:tplc="0409000F" w:tentative="1">
      <w:start w:val="1"/>
      <w:numFmt w:val="decimal"/>
      <w:lvlText w:val="%7."/>
      <w:lvlJc w:val="left"/>
      <w:pPr>
        <w:ind w:left="3146" w:hanging="420"/>
      </w:pPr>
    </w:lvl>
    <w:lvl w:ilvl="7" w:tplc="04090017" w:tentative="1">
      <w:start w:val="1"/>
      <w:numFmt w:val="aiueoFullWidth"/>
      <w:lvlText w:val="(%8)"/>
      <w:lvlJc w:val="left"/>
      <w:pPr>
        <w:ind w:left="35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6" w:hanging="420"/>
      </w:pPr>
    </w:lvl>
  </w:abstractNum>
  <w:abstractNum w:abstractNumId="27" w15:restartNumberingAfterBreak="0">
    <w:nsid w:val="4E4F7132"/>
    <w:multiLevelType w:val="hybridMultilevel"/>
    <w:tmpl w:val="66A2E2EA"/>
    <w:lvl w:ilvl="0" w:tplc="EE7A3D68">
      <w:start w:val="1"/>
      <w:numFmt w:val="decimal"/>
      <w:pStyle w:val="my60"/>
      <w:lvlText w:val="(%1)"/>
      <w:lvlJc w:val="left"/>
      <w:pPr>
        <w:ind w:left="155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abstractNum w:abstractNumId="28" w15:restartNumberingAfterBreak="0">
    <w:nsid w:val="4FCD3F79"/>
    <w:multiLevelType w:val="multilevel"/>
    <w:tmpl w:val="D3865668"/>
    <w:numStyleLink w:val="my"/>
  </w:abstractNum>
  <w:abstractNum w:abstractNumId="29" w15:restartNumberingAfterBreak="0">
    <w:nsid w:val="5EBC10EE"/>
    <w:multiLevelType w:val="hybridMultilevel"/>
    <w:tmpl w:val="4140B8B6"/>
    <w:lvl w:ilvl="0" w:tplc="0409000F">
      <w:start w:val="1"/>
      <w:numFmt w:val="decimal"/>
      <w:lvlText w:val="%1."/>
      <w:lvlJc w:val="left"/>
      <w:pPr>
        <w:ind w:left="708" w:hanging="420"/>
      </w:pPr>
    </w:lvl>
    <w:lvl w:ilvl="1" w:tplc="04090017" w:tentative="1">
      <w:start w:val="1"/>
      <w:numFmt w:val="aiueoFullWidth"/>
      <w:lvlText w:val="(%2)"/>
      <w:lvlJc w:val="left"/>
      <w:pPr>
        <w:ind w:left="112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8" w:hanging="420"/>
      </w:pPr>
    </w:lvl>
    <w:lvl w:ilvl="3" w:tplc="0409000F" w:tentative="1">
      <w:start w:val="1"/>
      <w:numFmt w:val="decimal"/>
      <w:lvlText w:val="%4."/>
      <w:lvlJc w:val="left"/>
      <w:pPr>
        <w:ind w:left="1968" w:hanging="420"/>
      </w:pPr>
    </w:lvl>
    <w:lvl w:ilvl="4" w:tplc="04090017" w:tentative="1">
      <w:start w:val="1"/>
      <w:numFmt w:val="aiueoFullWidth"/>
      <w:lvlText w:val="(%5)"/>
      <w:lvlJc w:val="left"/>
      <w:pPr>
        <w:ind w:left="238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8" w:hanging="420"/>
      </w:pPr>
    </w:lvl>
    <w:lvl w:ilvl="6" w:tplc="0409000F" w:tentative="1">
      <w:start w:val="1"/>
      <w:numFmt w:val="decimal"/>
      <w:lvlText w:val="%7."/>
      <w:lvlJc w:val="left"/>
      <w:pPr>
        <w:ind w:left="3228" w:hanging="420"/>
      </w:pPr>
    </w:lvl>
    <w:lvl w:ilvl="7" w:tplc="04090017" w:tentative="1">
      <w:start w:val="1"/>
      <w:numFmt w:val="aiueoFullWidth"/>
      <w:lvlText w:val="(%8)"/>
      <w:lvlJc w:val="left"/>
      <w:pPr>
        <w:ind w:left="364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8" w:hanging="420"/>
      </w:pPr>
    </w:lvl>
  </w:abstractNum>
  <w:abstractNum w:abstractNumId="30" w15:restartNumberingAfterBreak="0">
    <w:nsid w:val="5F284663"/>
    <w:multiLevelType w:val="hybridMultilevel"/>
    <w:tmpl w:val="F8346BA4"/>
    <w:lvl w:ilvl="0" w:tplc="D2FEF45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5FBB588B"/>
    <w:multiLevelType w:val="hybridMultilevel"/>
    <w:tmpl w:val="0D5C0108"/>
    <w:lvl w:ilvl="0" w:tplc="D2FEF450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2" w15:restartNumberingAfterBreak="0">
    <w:nsid w:val="61DD1D43"/>
    <w:multiLevelType w:val="hybridMultilevel"/>
    <w:tmpl w:val="7132E67C"/>
    <w:lvl w:ilvl="0" w:tplc="D2FEF450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3" w15:restartNumberingAfterBreak="0">
    <w:nsid w:val="63F740C9"/>
    <w:multiLevelType w:val="hybridMultilevel"/>
    <w:tmpl w:val="0B58934C"/>
    <w:lvl w:ilvl="0" w:tplc="4C086162">
      <w:start w:val="1"/>
      <w:numFmt w:val="decimal"/>
      <w:pStyle w:val="my40"/>
      <w:lvlText w:val="(%1)"/>
      <w:lvlJc w:val="left"/>
      <w:pPr>
        <w:ind w:left="155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abstractNum w:abstractNumId="34" w15:restartNumberingAfterBreak="0">
    <w:nsid w:val="66DD0C51"/>
    <w:multiLevelType w:val="hybridMultilevel"/>
    <w:tmpl w:val="7042113A"/>
    <w:lvl w:ilvl="0" w:tplc="D2FEF450">
      <w:start w:val="1"/>
      <w:numFmt w:val="decimal"/>
      <w:lvlText w:val="(%1)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5" w15:restartNumberingAfterBreak="0">
    <w:nsid w:val="6B091531"/>
    <w:multiLevelType w:val="hybridMultilevel"/>
    <w:tmpl w:val="77E4DD26"/>
    <w:lvl w:ilvl="0" w:tplc="D2FEF450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6" w15:restartNumberingAfterBreak="0">
    <w:nsid w:val="6B7072EC"/>
    <w:multiLevelType w:val="hybridMultilevel"/>
    <w:tmpl w:val="A6D0E360"/>
    <w:lvl w:ilvl="0" w:tplc="9D788C8A">
      <w:start w:val="1"/>
      <w:numFmt w:val="bullet"/>
      <w:pStyle w:val="my1"/>
      <w:lvlText w:val=""/>
      <w:lvlJc w:val="left"/>
      <w:pPr>
        <w:ind w:left="70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37" w15:restartNumberingAfterBreak="0">
    <w:nsid w:val="6C8E64B0"/>
    <w:multiLevelType w:val="hybridMultilevel"/>
    <w:tmpl w:val="21FC4C88"/>
    <w:lvl w:ilvl="0" w:tplc="D2FEF450">
      <w:start w:val="1"/>
      <w:numFmt w:val="decimal"/>
      <w:lvlText w:val="(%1)"/>
      <w:lvlJc w:val="left"/>
      <w:pPr>
        <w:ind w:left="84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38" w15:restartNumberingAfterBreak="0">
    <w:nsid w:val="6CA0083C"/>
    <w:multiLevelType w:val="hybridMultilevel"/>
    <w:tmpl w:val="81D8D0F4"/>
    <w:lvl w:ilvl="0" w:tplc="9DF2D630">
      <w:start w:val="1"/>
      <w:numFmt w:val="decimal"/>
      <w:pStyle w:val="my0"/>
      <w:lvlText w:val="(%1)"/>
      <w:lvlJc w:val="left"/>
      <w:pPr>
        <w:ind w:left="703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39" w15:restartNumberingAfterBreak="0">
    <w:nsid w:val="6DE122BB"/>
    <w:multiLevelType w:val="hybridMultilevel"/>
    <w:tmpl w:val="18F84E06"/>
    <w:lvl w:ilvl="0" w:tplc="D2FEF450">
      <w:start w:val="1"/>
      <w:numFmt w:val="decimal"/>
      <w:lvlText w:val="(%1)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40" w15:restartNumberingAfterBreak="0">
    <w:nsid w:val="702B7DC4"/>
    <w:multiLevelType w:val="hybridMultilevel"/>
    <w:tmpl w:val="12BC0C0A"/>
    <w:lvl w:ilvl="0" w:tplc="D2FEF450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1" w15:restartNumberingAfterBreak="0">
    <w:nsid w:val="722543E6"/>
    <w:multiLevelType w:val="hybridMultilevel"/>
    <w:tmpl w:val="842AE054"/>
    <w:lvl w:ilvl="0" w:tplc="8CBECE10">
      <w:start w:val="1"/>
      <w:numFmt w:val="decimal"/>
      <w:pStyle w:val="my5"/>
      <w:lvlText w:val="(%1)"/>
      <w:lvlJc w:val="left"/>
      <w:pPr>
        <w:ind w:left="155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abstractNum w:abstractNumId="42" w15:restartNumberingAfterBreak="0">
    <w:nsid w:val="7610272F"/>
    <w:multiLevelType w:val="hybridMultilevel"/>
    <w:tmpl w:val="DDF24E74"/>
    <w:lvl w:ilvl="0" w:tplc="D2FEF450">
      <w:start w:val="1"/>
      <w:numFmt w:val="decimal"/>
      <w:lvlText w:val="(%1)"/>
      <w:lvlJc w:val="left"/>
      <w:pPr>
        <w:ind w:left="21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43" w15:restartNumberingAfterBreak="0">
    <w:nsid w:val="78A35B4B"/>
    <w:multiLevelType w:val="hybridMultilevel"/>
    <w:tmpl w:val="68DE7D70"/>
    <w:lvl w:ilvl="0" w:tplc="AE904ABE">
      <w:start w:val="1"/>
      <w:numFmt w:val="bullet"/>
      <w:pStyle w:val="my50"/>
      <w:lvlText w:val=""/>
      <w:lvlJc w:val="left"/>
      <w:pPr>
        <w:ind w:left="240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8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2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0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5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9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3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764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35"/>
  </w:num>
  <w:num w:numId="3">
    <w:abstractNumId w:val="32"/>
  </w:num>
  <w:num w:numId="4">
    <w:abstractNumId w:val="37"/>
  </w:num>
  <w:num w:numId="5">
    <w:abstractNumId w:val="21"/>
  </w:num>
  <w:num w:numId="6">
    <w:abstractNumId w:val="31"/>
  </w:num>
  <w:num w:numId="7">
    <w:abstractNumId w:val="10"/>
  </w:num>
  <w:num w:numId="8">
    <w:abstractNumId w:val="18"/>
  </w:num>
  <w:num w:numId="9">
    <w:abstractNumId w:val="34"/>
  </w:num>
  <w:num w:numId="10">
    <w:abstractNumId w:val="8"/>
  </w:num>
  <w:num w:numId="11">
    <w:abstractNumId w:val="25"/>
  </w:num>
  <w:num w:numId="12">
    <w:abstractNumId w:val="6"/>
  </w:num>
  <w:num w:numId="13">
    <w:abstractNumId w:val="39"/>
  </w:num>
  <w:num w:numId="14">
    <w:abstractNumId w:val="12"/>
  </w:num>
  <w:num w:numId="15">
    <w:abstractNumId w:val="40"/>
  </w:num>
  <w:num w:numId="16">
    <w:abstractNumId w:val="23"/>
  </w:num>
  <w:num w:numId="17">
    <w:abstractNumId w:val="0"/>
  </w:num>
  <w:num w:numId="18">
    <w:abstractNumId w:val="2"/>
  </w:num>
  <w:num w:numId="19">
    <w:abstractNumId w:val="1"/>
  </w:num>
  <w:num w:numId="20">
    <w:abstractNumId w:val="7"/>
  </w:num>
  <w:num w:numId="21">
    <w:abstractNumId w:val="42"/>
  </w:num>
  <w:num w:numId="22">
    <w:abstractNumId w:val="3"/>
  </w:num>
  <w:num w:numId="23">
    <w:abstractNumId w:val="19"/>
  </w:num>
  <w:num w:numId="24">
    <w:abstractNumId w:val="26"/>
  </w:num>
  <w:num w:numId="25">
    <w:abstractNumId w:val="24"/>
  </w:num>
  <w:num w:numId="26">
    <w:abstractNumId w:val="30"/>
  </w:num>
  <w:num w:numId="27">
    <w:abstractNumId w:val="20"/>
  </w:num>
  <w:num w:numId="28">
    <w:abstractNumId w:val="17"/>
  </w:num>
  <w:num w:numId="29">
    <w:abstractNumId w:val="28"/>
  </w:num>
  <w:num w:numId="30">
    <w:abstractNumId w:val="36"/>
  </w:num>
  <w:num w:numId="31">
    <w:abstractNumId w:val="4"/>
  </w:num>
  <w:num w:numId="32">
    <w:abstractNumId w:val="15"/>
  </w:num>
  <w:num w:numId="33">
    <w:abstractNumId w:val="13"/>
  </w:num>
  <w:num w:numId="34">
    <w:abstractNumId w:val="43"/>
  </w:num>
  <w:num w:numId="35">
    <w:abstractNumId w:val="16"/>
  </w:num>
  <w:num w:numId="36">
    <w:abstractNumId w:val="22"/>
  </w:num>
  <w:num w:numId="37">
    <w:abstractNumId w:val="38"/>
  </w:num>
  <w:num w:numId="38">
    <w:abstractNumId w:val="11"/>
  </w:num>
  <w:num w:numId="39">
    <w:abstractNumId w:val="14"/>
  </w:num>
  <w:num w:numId="40">
    <w:abstractNumId w:val="33"/>
  </w:num>
  <w:num w:numId="41">
    <w:abstractNumId w:val="41"/>
  </w:num>
  <w:num w:numId="42">
    <w:abstractNumId w:val="27"/>
  </w:num>
  <w:num w:numId="43">
    <w:abstractNumId w:val="29"/>
  </w:num>
  <w:num w:numId="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ttachedTemplate r:id="rId1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D72"/>
    <w:rsid w:val="0000007E"/>
    <w:rsid w:val="00001700"/>
    <w:rsid w:val="00012CBD"/>
    <w:rsid w:val="00024BF9"/>
    <w:rsid w:val="00025DB8"/>
    <w:rsid w:val="00027D72"/>
    <w:rsid w:val="00027E8D"/>
    <w:rsid w:val="000308EE"/>
    <w:rsid w:val="00037973"/>
    <w:rsid w:val="00037CF5"/>
    <w:rsid w:val="000551E5"/>
    <w:rsid w:val="00066E71"/>
    <w:rsid w:val="00070CDA"/>
    <w:rsid w:val="00071B7C"/>
    <w:rsid w:val="00072245"/>
    <w:rsid w:val="00091625"/>
    <w:rsid w:val="000A368E"/>
    <w:rsid w:val="000C6AD5"/>
    <w:rsid w:val="000C6E7D"/>
    <w:rsid w:val="000D022E"/>
    <w:rsid w:val="000D1150"/>
    <w:rsid w:val="000D22A4"/>
    <w:rsid w:val="000D2CEE"/>
    <w:rsid w:val="000D6670"/>
    <w:rsid w:val="000F242E"/>
    <w:rsid w:val="000F3496"/>
    <w:rsid w:val="000F73FE"/>
    <w:rsid w:val="00120BF5"/>
    <w:rsid w:val="00122BCB"/>
    <w:rsid w:val="001244F4"/>
    <w:rsid w:val="00135B29"/>
    <w:rsid w:val="00147726"/>
    <w:rsid w:val="00154167"/>
    <w:rsid w:val="00155DD1"/>
    <w:rsid w:val="00162FDB"/>
    <w:rsid w:val="00166F90"/>
    <w:rsid w:val="00172ACD"/>
    <w:rsid w:val="00174F8B"/>
    <w:rsid w:val="001865B5"/>
    <w:rsid w:val="001902E0"/>
    <w:rsid w:val="00191DDF"/>
    <w:rsid w:val="00196C3F"/>
    <w:rsid w:val="001A04F3"/>
    <w:rsid w:val="001A6F27"/>
    <w:rsid w:val="001D3078"/>
    <w:rsid w:val="001D4383"/>
    <w:rsid w:val="001E1B8B"/>
    <w:rsid w:val="001E588D"/>
    <w:rsid w:val="001E69C4"/>
    <w:rsid w:val="0020138E"/>
    <w:rsid w:val="00207281"/>
    <w:rsid w:val="002409D1"/>
    <w:rsid w:val="002572BF"/>
    <w:rsid w:val="002827FD"/>
    <w:rsid w:val="00297967"/>
    <w:rsid w:val="002A60E9"/>
    <w:rsid w:val="002B5505"/>
    <w:rsid w:val="002C4D36"/>
    <w:rsid w:val="002D17FD"/>
    <w:rsid w:val="002D386C"/>
    <w:rsid w:val="002E1F99"/>
    <w:rsid w:val="002F1341"/>
    <w:rsid w:val="002F33C6"/>
    <w:rsid w:val="00300669"/>
    <w:rsid w:val="003062F7"/>
    <w:rsid w:val="0032742A"/>
    <w:rsid w:val="0034438E"/>
    <w:rsid w:val="00347A08"/>
    <w:rsid w:val="00355B8A"/>
    <w:rsid w:val="00367111"/>
    <w:rsid w:val="00376564"/>
    <w:rsid w:val="00385EB1"/>
    <w:rsid w:val="003A5A3A"/>
    <w:rsid w:val="003A643F"/>
    <w:rsid w:val="003C37FA"/>
    <w:rsid w:val="003D4400"/>
    <w:rsid w:val="003E29F8"/>
    <w:rsid w:val="003E692F"/>
    <w:rsid w:val="0040572F"/>
    <w:rsid w:val="00413491"/>
    <w:rsid w:val="00425E59"/>
    <w:rsid w:val="00432C73"/>
    <w:rsid w:val="00433295"/>
    <w:rsid w:val="00442F8C"/>
    <w:rsid w:val="00443821"/>
    <w:rsid w:val="00446951"/>
    <w:rsid w:val="0045105F"/>
    <w:rsid w:val="00453BD1"/>
    <w:rsid w:val="00461A9B"/>
    <w:rsid w:val="0046257C"/>
    <w:rsid w:val="00466F82"/>
    <w:rsid w:val="00471428"/>
    <w:rsid w:val="00474D37"/>
    <w:rsid w:val="004750BE"/>
    <w:rsid w:val="00475E39"/>
    <w:rsid w:val="00480710"/>
    <w:rsid w:val="004860B4"/>
    <w:rsid w:val="00496990"/>
    <w:rsid w:val="00497CB9"/>
    <w:rsid w:val="004A73F1"/>
    <w:rsid w:val="004B19B5"/>
    <w:rsid w:val="004B5447"/>
    <w:rsid w:val="004C13FE"/>
    <w:rsid w:val="004C510F"/>
    <w:rsid w:val="004C73F3"/>
    <w:rsid w:val="004C7DE7"/>
    <w:rsid w:val="004D66A2"/>
    <w:rsid w:val="004D7FC0"/>
    <w:rsid w:val="004E1C87"/>
    <w:rsid w:val="004E29ED"/>
    <w:rsid w:val="004E39CB"/>
    <w:rsid w:val="00503B99"/>
    <w:rsid w:val="00504DAF"/>
    <w:rsid w:val="0051430C"/>
    <w:rsid w:val="00516EE3"/>
    <w:rsid w:val="005373C0"/>
    <w:rsid w:val="00543E45"/>
    <w:rsid w:val="005703F6"/>
    <w:rsid w:val="00575F8B"/>
    <w:rsid w:val="00592235"/>
    <w:rsid w:val="005B0BCA"/>
    <w:rsid w:val="005D1C86"/>
    <w:rsid w:val="005D3C79"/>
    <w:rsid w:val="005D711F"/>
    <w:rsid w:val="005D7A2A"/>
    <w:rsid w:val="005E47E7"/>
    <w:rsid w:val="005F1E89"/>
    <w:rsid w:val="005F2A0B"/>
    <w:rsid w:val="005F2AAF"/>
    <w:rsid w:val="005F3591"/>
    <w:rsid w:val="005F373B"/>
    <w:rsid w:val="00602618"/>
    <w:rsid w:val="00612513"/>
    <w:rsid w:val="00617B60"/>
    <w:rsid w:val="00621954"/>
    <w:rsid w:val="00622CC5"/>
    <w:rsid w:val="00631476"/>
    <w:rsid w:val="00632D8F"/>
    <w:rsid w:val="00633F26"/>
    <w:rsid w:val="006341C2"/>
    <w:rsid w:val="00644856"/>
    <w:rsid w:val="00650DFE"/>
    <w:rsid w:val="00652358"/>
    <w:rsid w:val="0067111B"/>
    <w:rsid w:val="006823E1"/>
    <w:rsid w:val="00696855"/>
    <w:rsid w:val="006A11F0"/>
    <w:rsid w:val="006A2F93"/>
    <w:rsid w:val="006A61C4"/>
    <w:rsid w:val="006B5AFF"/>
    <w:rsid w:val="006C3669"/>
    <w:rsid w:val="006C407C"/>
    <w:rsid w:val="006C5395"/>
    <w:rsid w:val="006C59B3"/>
    <w:rsid w:val="006D0C77"/>
    <w:rsid w:val="00703C70"/>
    <w:rsid w:val="0071253E"/>
    <w:rsid w:val="007357F5"/>
    <w:rsid w:val="00747A87"/>
    <w:rsid w:val="0076238D"/>
    <w:rsid w:val="007636F6"/>
    <w:rsid w:val="007657DA"/>
    <w:rsid w:val="0077419D"/>
    <w:rsid w:val="007770D9"/>
    <w:rsid w:val="007A4B7F"/>
    <w:rsid w:val="007B1D76"/>
    <w:rsid w:val="007C63C9"/>
    <w:rsid w:val="007C6D70"/>
    <w:rsid w:val="007D12A4"/>
    <w:rsid w:val="007D501C"/>
    <w:rsid w:val="007E1136"/>
    <w:rsid w:val="007E2A78"/>
    <w:rsid w:val="00806E21"/>
    <w:rsid w:val="00820C1B"/>
    <w:rsid w:val="00835CCD"/>
    <w:rsid w:val="00840494"/>
    <w:rsid w:val="008666EA"/>
    <w:rsid w:val="00872F80"/>
    <w:rsid w:val="00874747"/>
    <w:rsid w:val="008802A4"/>
    <w:rsid w:val="00890CDF"/>
    <w:rsid w:val="0089278D"/>
    <w:rsid w:val="00897554"/>
    <w:rsid w:val="008A4059"/>
    <w:rsid w:val="008A5D0E"/>
    <w:rsid w:val="008B3A33"/>
    <w:rsid w:val="008B3D86"/>
    <w:rsid w:val="008B6AD5"/>
    <w:rsid w:val="008B78EC"/>
    <w:rsid w:val="008C05DD"/>
    <w:rsid w:val="008E4756"/>
    <w:rsid w:val="008F0938"/>
    <w:rsid w:val="008F2830"/>
    <w:rsid w:val="008F4955"/>
    <w:rsid w:val="009126B0"/>
    <w:rsid w:val="009128DF"/>
    <w:rsid w:val="00915435"/>
    <w:rsid w:val="00916291"/>
    <w:rsid w:val="0092209B"/>
    <w:rsid w:val="00950BDC"/>
    <w:rsid w:val="0095307B"/>
    <w:rsid w:val="0096581D"/>
    <w:rsid w:val="00965F38"/>
    <w:rsid w:val="0097200D"/>
    <w:rsid w:val="0098221C"/>
    <w:rsid w:val="0098350A"/>
    <w:rsid w:val="009A4B75"/>
    <w:rsid w:val="009B0A97"/>
    <w:rsid w:val="009B3AD2"/>
    <w:rsid w:val="009C6B3C"/>
    <w:rsid w:val="009E1D19"/>
    <w:rsid w:val="009F1221"/>
    <w:rsid w:val="009F5726"/>
    <w:rsid w:val="009F59F7"/>
    <w:rsid w:val="00A37760"/>
    <w:rsid w:val="00A4525C"/>
    <w:rsid w:val="00A46CF2"/>
    <w:rsid w:val="00A472BB"/>
    <w:rsid w:val="00A540D1"/>
    <w:rsid w:val="00A54412"/>
    <w:rsid w:val="00A5672C"/>
    <w:rsid w:val="00A56E29"/>
    <w:rsid w:val="00A6165C"/>
    <w:rsid w:val="00A75CCE"/>
    <w:rsid w:val="00A97BFD"/>
    <w:rsid w:val="00AB47DC"/>
    <w:rsid w:val="00AC4088"/>
    <w:rsid w:val="00AC581B"/>
    <w:rsid w:val="00AE58A7"/>
    <w:rsid w:val="00AE5BF9"/>
    <w:rsid w:val="00B137F5"/>
    <w:rsid w:val="00B222A3"/>
    <w:rsid w:val="00B22C6A"/>
    <w:rsid w:val="00B31298"/>
    <w:rsid w:val="00B43A79"/>
    <w:rsid w:val="00B52023"/>
    <w:rsid w:val="00B613AA"/>
    <w:rsid w:val="00B66360"/>
    <w:rsid w:val="00B67F4D"/>
    <w:rsid w:val="00B722C9"/>
    <w:rsid w:val="00B7232D"/>
    <w:rsid w:val="00B87833"/>
    <w:rsid w:val="00B90BD7"/>
    <w:rsid w:val="00B91A28"/>
    <w:rsid w:val="00B93EFA"/>
    <w:rsid w:val="00B96BFD"/>
    <w:rsid w:val="00BA473D"/>
    <w:rsid w:val="00BA5120"/>
    <w:rsid w:val="00BA7FB5"/>
    <w:rsid w:val="00BC1249"/>
    <w:rsid w:val="00BC64AB"/>
    <w:rsid w:val="00BD4977"/>
    <w:rsid w:val="00BD625B"/>
    <w:rsid w:val="00BD6D6B"/>
    <w:rsid w:val="00BD7E0D"/>
    <w:rsid w:val="00BE19F2"/>
    <w:rsid w:val="00BE675B"/>
    <w:rsid w:val="00BE6F4E"/>
    <w:rsid w:val="00BF53D7"/>
    <w:rsid w:val="00C00E9F"/>
    <w:rsid w:val="00C038EA"/>
    <w:rsid w:val="00C04652"/>
    <w:rsid w:val="00C34D9E"/>
    <w:rsid w:val="00C41F94"/>
    <w:rsid w:val="00C438D2"/>
    <w:rsid w:val="00C43C69"/>
    <w:rsid w:val="00C51AC7"/>
    <w:rsid w:val="00C548EB"/>
    <w:rsid w:val="00C63DBA"/>
    <w:rsid w:val="00C64262"/>
    <w:rsid w:val="00C64591"/>
    <w:rsid w:val="00C72A90"/>
    <w:rsid w:val="00C80D7D"/>
    <w:rsid w:val="00C83631"/>
    <w:rsid w:val="00C855BC"/>
    <w:rsid w:val="00CE152D"/>
    <w:rsid w:val="00CE2756"/>
    <w:rsid w:val="00CE6EFA"/>
    <w:rsid w:val="00D04B82"/>
    <w:rsid w:val="00D109D0"/>
    <w:rsid w:val="00D264B2"/>
    <w:rsid w:val="00D50C39"/>
    <w:rsid w:val="00D532F3"/>
    <w:rsid w:val="00D70AA7"/>
    <w:rsid w:val="00D76F40"/>
    <w:rsid w:val="00D77C2A"/>
    <w:rsid w:val="00D860EB"/>
    <w:rsid w:val="00D916F2"/>
    <w:rsid w:val="00DA2122"/>
    <w:rsid w:val="00DA2711"/>
    <w:rsid w:val="00DA6D1E"/>
    <w:rsid w:val="00DA735F"/>
    <w:rsid w:val="00DB7808"/>
    <w:rsid w:val="00DC27CB"/>
    <w:rsid w:val="00DD1EE7"/>
    <w:rsid w:val="00DE1619"/>
    <w:rsid w:val="00E13632"/>
    <w:rsid w:val="00E17D1D"/>
    <w:rsid w:val="00E242E5"/>
    <w:rsid w:val="00E350BF"/>
    <w:rsid w:val="00E35198"/>
    <w:rsid w:val="00E44A20"/>
    <w:rsid w:val="00E44CAC"/>
    <w:rsid w:val="00E4661D"/>
    <w:rsid w:val="00E51560"/>
    <w:rsid w:val="00E61100"/>
    <w:rsid w:val="00E66C48"/>
    <w:rsid w:val="00E74C33"/>
    <w:rsid w:val="00E75AFB"/>
    <w:rsid w:val="00E8102B"/>
    <w:rsid w:val="00E859BF"/>
    <w:rsid w:val="00E93A77"/>
    <w:rsid w:val="00E94D00"/>
    <w:rsid w:val="00EA4CF5"/>
    <w:rsid w:val="00EA73A6"/>
    <w:rsid w:val="00EB0231"/>
    <w:rsid w:val="00EB6B4E"/>
    <w:rsid w:val="00EC3471"/>
    <w:rsid w:val="00EC761A"/>
    <w:rsid w:val="00ED03E4"/>
    <w:rsid w:val="00ED5346"/>
    <w:rsid w:val="00EE4E68"/>
    <w:rsid w:val="00EF3D07"/>
    <w:rsid w:val="00F2677B"/>
    <w:rsid w:val="00F27774"/>
    <w:rsid w:val="00F3681F"/>
    <w:rsid w:val="00F379E0"/>
    <w:rsid w:val="00F42946"/>
    <w:rsid w:val="00F4478B"/>
    <w:rsid w:val="00F4516B"/>
    <w:rsid w:val="00F56BE5"/>
    <w:rsid w:val="00F73FC1"/>
    <w:rsid w:val="00F779F7"/>
    <w:rsid w:val="00F817DE"/>
    <w:rsid w:val="00F839C4"/>
    <w:rsid w:val="00F85FC9"/>
    <w:rsid w:val="00F92175"/>
    <w:rsid w:val="00F950BD"/>
    <w:rsid w:val="00F96FF9"/>
    <w:rsid w:val="00FA10ED"/>
    <w:rsid w:val="00FA1A1B"/>
    <w:rsid w:val="00FB03E2"/>
    <w:rsid w:val="00FB5DBE"/>
    <w:rsid w:val="00FC7F89"/>
    <w:rsid w:val="00FE4044"/>
    <w:rsid w:val="00FF3C99"/>
    <w:rsid w:val="00FF54DE"/>
    <w:rsid w:val="00FF6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9724D68"/>
  <w15:docId w15:val="{A69E32A8-74BF-44C8-A648-6787B29A2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my7"/>
    <w:link w:val="10"/>
    <w:uiPriority w:val="9"/>
    <w:qFormat/>
    <w:rsid w:val="00D109D0"/>
    <w:pPr>
      <w:keepNext/>
      <w:numPr>
        <w:numId w:val="1"/>
      </w:numPr>
      <w:pBdr>
        <w:bottom w:val="single" w:sz="18" w:space="1" w:color="auto"/>
      </w:pBdr>
      <w:snapToGrid w:val="0"/>
      <w:spacing w:beforeLines="75" w:before="270" w:afterLines="50" w:after="180"/>
      <w:outlineLvl w:val="0"/>
    </w:pPr>
    <w:rPr>
      <w:rFonts w:ascii="メイリオ" w:eastAsia="メイリオ" w:hAnsi="メイリオ" w:cs="メイリオ"/>
      <w:sz w:val="28"/>
      <w:szCs w:val="28"/>
    </w:rPr>
  </w:style>
  <w:style w:type="paragraph" w:styleId="2">
    <w:name w:val="heading 2"/>
    <w:basedOn w:val="a"/>
    <w:next w:val="my21"/>
    <w:link w:val="20"/>
    <w:uiPriority w:val="9"/>
    <w:unhideWhenUsed/>
    <w:qFormat/>
    <w:rsid w:val="001244F4"/>
    <w:pPr>
      <w:keepNext/>
      <w:numPr>
        <w:ilvl w:val="1"/>
        <w:numId w:val="1"/>
      </w:numPr>
      <w:pBdr>
        <w:bottom w:val="single" w:sz="4" w:space="1" w:color="auto"/>
      </w:pBdr>
      <w:snapToGrid w:val="0"/>
      <w:spacing w:beforeLines="75" w:before="270" w:afterLines="50" w:after="180"/>
      <w:outlineLvl w:val="1"/>
    </w:pPr>
    <w:rPr>
      <w:rFonts w:ascii="メイリオ" w:eastAsia="メイリオ" w:hAnsi="メイリオ" w:cs="メイリオ"/>
      <w:sz w:val="24"/>
      <w:szCs w:val="24"/>
    </w:rPr>
  </w:style>
  <w:style w:type="paragraph" w:styleId="3">
    <w:name w:val="heading 3"/>
    <w:basedOn w:val="a"/>
    <w:next w:val="my31"/>
    <w:link w:val="30"/>
    <w:uiPriority w:val="9"/>
    <w:unhideWhenUsed/>
    <w:qFormat/>
    <w:rsid w:val="001244F4"/>
    <w:pPr>
      <w:keepNext/>
      <w:numPr>
        <w:ilvl w:val="2"/>
        <w:numId w:val="1"/>
      </w:numPr>
      <w:pBdr>
        <w:bottom w:val="dashed" w:sz="6" w:space="1" w:color="auto"/>
      </w:pBdr>
      <w:snapToGrid w:val="0"/>
      <w:spacing w:beforeLines="75" w:before="270" w:afterLines="50" w:after="180"/>
      <w:outlineLvl w:val="2"/>
    </w:pPr>
    <w:rPr>
      <w:rFonts w:ascii="メイリオ" w:eastAsia="メイリオ" w:hAnsi="メイリオ" w:cs="メイリオ"/>
      <w:szCs w:val="21"/>
    </w:rPr>
  </w:style>
  <w:style w:type="paragraph" w:styleId="4">
    <w:name w:val="heading 4"/>
    <w:basedOn w:val="a"/>
    <w:next w:val="my41"/>
    <w:link w:val="40"/>
    <w:uiPriority w:val="9"/>
    <w:unhideWhenUsed/>
    <w:qFormat/>
    <w:rsid w:val="00FF54DE"/>
    <w:pPr>
      <w:keepNext/>
      <w:numPr>
        <w:ilvl w:val="3"/>
        <w:numId w:val="1"/>
      </w:numPr>
      <w:pBdr>
        <w:bottom w:val="dotDash" w:sz="4" w:space="1" w:color="auto"/>
      </w:pBdr>
      <w:snapToGrid w:val="0"/>
      <w:spacing w:beforeLines="75" w:before="270" w:afterLines="50" w:after="180"/>
      <w:outlineLvl w:val="3"/>
    </w:pPr>
    <w:rPr>
      <w:rFonts w:ascii="メイリオ" w:eastAsia="メイリオ" w:hAnsi="メイリオ" w:cs="メイリオ"/>
      <w:bCs/>
      <w:sz w:val="18"/>
      <w:szCs w:val="18"/>
    </w:rPr>
  </w:style>
  <w:style w:type="paragraph" w:styleId="5">
    <w:name w:val="heading 5"/>
    <w:basedOn w:val="a"/>
    <w:next w:val="my51"/>
    <w:link w:val="50"/>
    <w:uiPriority w:val="9"/>
    <w:unhideWhenUsed/>
    <w:qFormat/>
    <w:rsid w:val="00B96BFD"/>
    <w:pPr>
      <w:keepNext/>
      <w:numPr>
        <w:ilvl w:val="4"/>
        <w:numId w:val="1"/>
      </w:numPr>
      <w:pBdr>
        <w:bottom w:val="wave" w:sz="6" w:space="1" w:color="auto"/>
      </w:pBdr>
      <w:snapToGrid w:val="0"/>
      <w:spacing w:beforeLines="50" w:before="180" w:afterLines="50" w:after="180"/>
      <w:outlineLvl w:val="4"/>
    </w:pPr>
    <w:rPr>
      <w:rFonts w:ascii="メイリオ" w:eastAsia="メイリオ" w:hAnsi="メイリオ" w:cs="メイリオ"/>
      <w:b/>
      <w:sz w:val="16"/>
      <w:szCs w:val="16"/>
    </w:rPr>
  </w:style>
  <w:style w:type="paragraph" w:styleId="6">
    <w:name w:val="heading 6"/>
    <w:basedOn w:val="a"/>
    <w:next w:val="my61"/>
    <w:link w:val="60"/>
    <w:uiPriority w:val="9"/>
    <w:unhideWhenUsed/>
    <w:qFormat/>
    <w:rsid w:val="0095307B"/>
    <w:pPr>
      <w:keepNext/>
      <w:ind w:leftChars="1012" w:left="2125"/>
      <w:outlineLvl w:val="5"/>
    </w:pPr>
    <w:rPr>
      <w:rFonts w:ascii="HGSｺﾞｼｯｸM" w:eastAsia="HGSｺﾞｼｯｸM" w:hAnsi="HGSｺﾞｼｯｸE"/>
      <w:b/>
      <w:bCs/>
      <w:i/>
      <w:sz w:val="16"/>
      <w:szCs w:val="16"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109D0"/>
    <w:rPr>
      <w:rFonts w:ascii="メイリオ" w:eastAsia="メイリオ" w:hAnsi="メイリオ" w:cs="メイリオ"/>
      <w:sz w:val="28"/>
      <w:szCs w:val="28"/>
    </w:rPr>
  </w:style>
  <w:style w:type="character" w:customStyle="1" w:styleId="20">
    <w:name w:val="見出し 2 (文字)"/>
    <w:basedOn w:val="a0"/>
    <w:link w:val="2"/>
    <w:uiPriority w:val="9"/>
    <w:rsid w:val="001244F4"/>
    <w:rPr>
      <w:rFonts w:ascii="メイリオ" w:eastAsia="メイリオ" w:hAnsi="メイリオ" w:cs="メイリオ"/>
      <w:sz w:val="24"/>
      <w:szCs w:val="24"/>
    </w:rPr>
  </w:style>
  <w:style w:type="character" w:customStyle="1" w:styleId="30">
    <w:name w:val="見出し 3 (文字)"/>
    <w:basedOn w:val="a0"/>
    <w:link w:val="3"/>
    <w:uiPriority w:val="9"/>
    <w:rsid w:val="001244F4"/>
    <w:rPr>
      <w:rFonts w:ascii="メイリオ" w:eastAsia="メイリオ" w:hAnsi="メイリオ" w:cs="メイリオ"/>
      <w:szCs w:val="21"/>
    </w:rPr>
  </w:style>
  <w:style w:type="character" w:customStyle="1" w:styleId="40">
    <w:name w:val="見出し 4 (文字)"/>
    <w:basedOn w:val="a0"/>
    <w:link w:val="4"/>
    <w:uiPriority w:val="9"/>
    <w:rsid w:val="00FF54DE"/>
    <w:rPr>
      <w:rFonts w:ascii="メイリオ" w:eastAsia="メイリオ" w:hAnsi="メイリオ" w:cs="メイリオ"/>
      <w:bCs/>
      <w:sz w:val="18"/>
      <w:szCs w:val="18"/>
    </w:rPr>
  </w:style>
  <w:style w:type="paragraph" w:styleId="a3">
    <w:name w:val="Title"/>
    <w:basedOn w:val="a4"/>
    <w:next w:val="a"/>
    <w:link w:val="a5"/>
    <w:uiPriority w:val="10"/>
    <w:qFormat/>
    <w:rsid w:val="00D109D0"/>
    <w:rPr>
      <w:sz w:val="36"/>
      <w:szCs w:val="36"/>
    </w:rPr>
  </w:style>
  <w:style w:type="character" w:customStyle="1" w:styleId="a5">
    <w:name w:val="表題 (文字)"/>
    <w:basedOn w:val="a0"/>
    <w:link w:val="a3"/>
    <w:uiPriority w:val="10"/>
    <w:rsid w:val="00D109D0"/>
    <w:rPr>
      <w:rFonts w:ascii="メイリオ" w:eastAsia="メイリオ" w:hAnsi="メイリオ" w:cs="メイリオ"/>
      <w:sz w:val="36"/>
      <w:szCs w:val="36"/>
    </w:rPr>
  </w:style>
  <w:style w:type="paragraph" w:styleId="a6">
    <w:name w:val="List Paragraph"/>
    <w:basedOn w:val="a"/>
    <w:uiPriority w:val="34"/>
    <w:qFormat/>
    <w:rsid w:val="00196C3F"/>
    <w:pPr>
      <w:ind w:leftChars="400" w:left="840"/>
    </w:pPr>
  </w:style>
  <w:style w:type="paragraph" w:styleId="a7">
    <w:name w:val="Closing"/>
    <w:basedOn w:val="a"/>
    <w:link w:val="a8"/>
    <w:uiPriority w:val="99"/>
    <w:unhideWhenUsed/>
    <w:rsid w:val="00CE152D"/>
    <w:pPr>
      <w:jc w:val="right"/>
    </w:pPr>
  </w:style>
  <w:style w:type="character" w:customStyle="1" w:styleId="a8">
    <w:name w:val="結語 (文字)"/>
    <w:basedOn w:val="a0"/>
    <w:link w:val="a7"/>
    <w:uiPriority w:val="99"/>
    <w:rsid w:val="00CE152D"/>
  </w:style>
  <w:style w:type="paragraph" w:styleId="a9">
    <w:name w:val="header"/>
    <w:basedOn w:val="a"/>
    <w:link w:val="aa"/>
    <w:uiPriority w:val="99"/>
    <w:unhideWhenUsed/>
    <w:rsid w:val="0044695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46951"/>
  </w:style>
  <w:style w:type="paragraph" w:styleId="ab">
    <w:name w:val="footer"/>
    <w:basedOn w:val="a"/>
    <w:link w:val="ac"/>
    <w:uiPriority w:val="99"/>
    <w:unhideWhenUsed/>
    <w:rsid w:val="0044695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46951"/>
  </w:style>
  <w:style w:type="paragraph" w:styleId="a4">
    <w:name w:val="Subtitle"/>
    <w:basedOn w:val="a"/>
    <w:next w:val="a"/>
    <w:link w:val="ad"/>
    <w:uiPriority w:val="11"/>
    <w:qFormat/>
    <w:rsid w:val="00D109D0"/>
    <w:pPr>
      <w:snapToGrid w:val="0"/>
      <w:jc w:val="center"/>
    </w:pPr>
    <w:rPr>
      <w:rFonts w:ascii="メイリオ" w:eastAsia="メイリオ" w:hAnsi="メイリオ" w:cs="メイリオ"/>
      <w:sz w:val="22"/>
    </w:rPr>
  </w:style>
  <w:style w:type="character" w:customStyle="1" w:styleId="ad">
    <w:name w:val="副題 (文字)"/>
    <w:basedOn w:val="a0"/>
    <w:link w:val="a4"/>
    <w:uiPriority w:val="11"/>
    <w:rsid w:val="00D109D0"/>
    <w:rPr>
      <w:rFonts w:ascii="メイリオ" w:eastAsia="メイリオ" w:hAnsi="メイリオ" w:cs="メイリオ"/>
      <w:sz w:val="22"/>
    </w:rPr>
  </w:style>
  <w:style w:type="character" w:styleId="ae">
    <w:name w:val="Strong"/>
    <w:uiPriority w:val="22"/>
    <w:qFormat/>
    <w:rsid w:val="004C7DE7"/>
    <w:rPr>
      <w:rFonts w:ascii="ＭＳ Ｐゴシック" w:eastAsia="ＭＳ Ｐゴシック" w:hAnsi="ＭＳ Ｐゴシック"/>
      <w:color w:val="FF0000"/>
    </w:rPr>
  </w:style>
  <w:style w:type="character" w:customStyle="1" w:styleId="50">
    <w:name w:val="見出し 5 (文字)"/>
    <w:basedOn w:val="a0"/>
    <w:link w:val="5"/>
    <w:uiPriority w:val="9"/>
    <w:rsid w:val="00B96BFD"/>
    <w:rPr>
      <w:rFonts w:ascii="メイリオ" w:eastAsia="メイリオ" w:hAnsi="メイリオ" w:cs="メイリオ"/>
      <w:b/>
      <w:sz w:val="16"/>
      <w:szCs w:val="16"/>
    </w:rPr>
  </w:style>
  <w:style w:type="table" w:styleId="af">
    <w:name w:val="Table Grid"/>
    <w:basedOn w:val="a1"/>
    <w:rsid w:val="006C5395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強調段落"/>
    <w:basedOn w:val="a"/>
    <w:qFormat/>
    <w:rsid w:val="005B0BCA"/>
    <w:pPr>
      <w:pBdr>
        <w:top w:val="single" w:sz="4" w:space="1" w:color="FF0000"/>
        <w:left w:val="single" w:sz="4" w:space="4" w:color="FF0000"/>
        <w:bottom w:val="single" w:sz="4" w:space="1" w:color="FF0000"/>
        <w:right w:val="single" w:sz="4" w:space="4" w:color="FF0000"/>
      </w:pBdr>
      <w:ind w:leftChars="67" w:left="141"/>
    </w:pPr>
    <w:rPr>
      <w:color w:val="FF0000"/>
    </w:rPr>
  </w:style>
  <w:style w:type="character" w:customStyle="1" w:styleId="60">
    <w:name w:val="見出し 6 (文字)"/>
    <w:basedOn w:val="a0"/>
    <w:link w:val="6"/>
    <w:uiPriority w:val="9"/>
    <w:rsid w:val="0095307B"/>
    <w:rPr>
      <w:rFonts w:ascii="HGSｺﾞｼｯｸM" w:eastAsia="HGSｺﾞｼｯｸM" w:hAnsi="HGSｺﾞｼｯｸE"/>
      <w:b/>
      <w:bCs/>
      <w:i/>
      <w:sz w:val="16"/>
      <w:szCs w:val="16"/>
      <w:u w:val="single"/>
    </w:rPr>
  </w:style>
  <w:style w:type="character" w:customStyle="1" w:styleId="my8">
    <w:name w:val="myメモ"/>
    <w:basedOn w:val="a0"/>
    <w:uiPriority w:val="1"/>
    <w:qFormat/>
    <w:rsid w:val="00703C70"/>
    <w:rPr>
      <w:rFonts w:ascii="HGｺﾞｼｯｸE" w:eastAsia="HGｺﾞｼｯｸE" w:hAnsi="HGｺﾞｼｯｸE"/>
      <w:color w:val="0070C0"/>
      <w:sz w:val="18"/>
      <w:szCs w:val="18"/>
    </w:rPr>
  </w:style>
  <w:style w:type="paragraph" w:customStyle="1" w:styleId="my7">
    <w:name w:val="my本文"/>
    <w:basedOn w:val="a"/>
    <w:qFormat/>
    <w:rsid w:val="00BD6D6B"/>
    <w:pPr>
      <w:ind w:leftChars="135" w:left="283"/>
    </w:pPr>
    <w:rPr>
      <w:rFonts w:ascii="Times New Roman" w:eastAsia="ＭＳ 明朝" w:hAnsi="Times New Roman"/>
      <w:sz w:val="22"/>
    </w:rPr>
  </w:style>
  <w:style w:type="paragraph" w:customStyle="1" w:styleId="my21">
    <w:name w:val="my本文：見出し2"/>
    <w:basedOn w:val="my7"/>
    <w:qFormat/>
    <w:rsid w:val="00BD6D6B"/>
    <w:pPr>
      <w:ind w:leftChars="337" w:left="708"/>
    </w:pPr>
  </w:style>
  <w:style w:type="paragraph" w:customStyle="1" w:styleId="my31">
    <w:name w:val="my本文：見出し3"/>
    <w:basedOn w:val="my7"/>
    <w:qFormat/>
    <w:rsid w:val="00BD6D6B"/>
    <w:pPr>
      <w:ind w:leftChars="540" w:left="1134"/>
    </w:pPr>
  </w:style>
  <w:style w:type="paragraph" w:customStyle="1" w:styleId="my41">
    <w:name w:val="my本文：見出し4"/>
    <w:basedOn w:val="my7"/>
    <w:qFormat/>
    <w:rsid w:val="00BD6D6B"/>
    <w:pPr>
      <w:ind w:leftChars="742" w:left="1558"/>
    </w:pPr>
  </w:style>
  <w:style w:type="paragraph" w:customStyle="1" w:styleId="my51">
    <w:name w:val="my本文：見出し5"/>
    <w:basedOn w:val="my7"/>
    <w:qFormat/>
    <w:rsid w:val="00BD6D6B"/>
    <w:pPr>
      <w:ind w:leftChars="945" w:left="1984"/>
    </w:pPr>
  </w:style>
  <w:style w:type="paragraph" w:customStyle="1" w:styleId="my61">
    <w:name w:val="my本文：見出し6"/>
    <w:basedOn w:val="my7"/>
    <w:qFormat/>
    <w:rsid w:val="00BD6D6B"/>
    <w:pPr>
      <w:ind w:leftChars="1147" w:left="2409"/>
    </w:pPr>
  </w:style>
  <w:style w:type="numbering" w:customStyle="1" w:styleId="my">
    <w:name w:val="my本文：見出し１：箇条書き"/>
    <w:basedOn w:val="a2"/>
    <w:uiPriority w:val="99"/>
    <w:rsid w:val="006C407C"/>
    <w:pPr>
      <w:numPr>
        <w:numId w:val="28"/>
      </w:numPr>
    </w:pPr>
  </w:style>
  <w:style w:type="paragraph" w:customStyle="1" w:styleId="my1">
    <w:name w:val="my本文：見出し1：箇条書き"/>
    <w:basedOn w:val="my7"/>
    <w:qFormat/>
    <w:rsid w:val="008B3A33"/>
    <w:pPr>
      <w:numPr>
        <w:numId w:val="30"/>
      </w:numPr>
      <w:ind w:leftChars="137" w:left="708"/>
    </w:pPr>
  </w:style>
  <w:style w:type="paragraph" w:customStyle="1" w:styleId="my2">
    <w:name w:val="my本文：見出し2：箇条書き"/>
    <w:basedOn w:val="my7"/>
    <w:qFormat/>
    <w:rsid w:val="008B3A33"/>
    <w:pPr>
      <w:numPr>
        <w:numId w:val="31"/>
      </w:numPr>
      <w:ind w:leftChars="340" w:left="1134"/>
    </w:pPr>
  </w:style>
  <w:style w:type="paragraph" w:customStyle="1" w:styleId="my30">
    <w:name w:val="my本文：見出し3：箇条書き"/>
    <w:basedOn w:val="my7"/>
    <w:qFormat/>
    <w:rsid w:val="008B3A33"/>
    <w:pPr>
      <w:numPr>
        <w:numId w:val="32"/>
      </w:numPr>
      <w:ind w:leftChars="542" w:left="1558"/>
    </w:pPr>
  </w:style>
  <w:style w:type="paragraph" w:customStyle="1" w:styleId="my4">
    <w:name w:val="my本文：見出し4：箇条書き"/>
    <w:basedOn w:val="my7"/>
    <w:qFormat/>
    <w:rsid w:val="008B3A33"/>
    <w:pPr>
      <w:numPr>
        <w:numId w:val="33"/>
      </w:numPr>
      <w:ind w:leftChars="745" w:left="1984"/>
    </w:pPr>
  </w:style>
  <w:style w:type="paragraph" w:customStyle="1" w:styleId="my50">
    <w:name w:val="my本文：見出し5：箇条書き"/>
    <w:basedOn w:val="my7"/>
    <w:qFormat/>
    <w:rsid w:val="008B3A33"/>
    <w:pPr>
      <w:numPr>
        <w:numId w:val="34"/>
      </w:numPr>
      <w:ind w:leftChars="947" w:left="2409"/>
    </w:pPr>
  </w:style>
  <w:style w:type="paragraph" w:customStyle="1" w:styleId="my6">
    <w:name w:val="my本文：見出し6：箇条書き"/>
    <w:basedOn w:val="my7"/>
    <w:qFormat/>
    <w:rsid w:val="005D3C79"/>
    <w:pPr>
      <w:numPr>
        <w:numId w:val="36"/>
      </w:numPr>
      <w:ind w:leftChars="1150" w:left="1150"/>
    </w:pPr>
  </w:style>
  <w:style w:type="paragraph" w:customStyle="1" w:styleId="my0">
    <w:name w:val="my本文：見出し１：箇条書き数字"/>
    <w:basedOn w:val="my7"/>
    <w:qFormat/>
    <w:rsid w:val="00122BCB"/>
    <w:pPr>
      <w:numPr>
        <w:numId w:val="37"/>
      </w:numPr>
      <w:ind w:leftChars="137" w:left="708"/>
    </w:pPr>
  </w:style>
  <w:style w:type="paragraph" w:customStyle="1" w:styleId="my20">
    <w:name w:val="my本文：見出し2：箇条書き数字"/>
    <w:basedOn w:val="my7"/>
    <w:qFormat/>
    <w:rsid w:val="00122BCB"/>
    <w:pPr>
      <w:numPr>
        <w:numId w:val="38"/>
      </w:numPr>
      <w:ind w:leftChars="340" w:left="340"/>
    </w:pPr>
  </w:style>
  <w:style w:type="paragraph" w:customStyle="1" w:styleId="my3">
    <w:name w:val="my本文：見出し3：箇条書き数字"/>
    <w:basedOn w:val="my7"/>
    <w:qFormat/>
    <w:rsid w:val="00122BCB"/>
    <w:pPr>
      <w:numPr>
        <w:numId w:val="39"/>
      </w:numPr>
      <w:ind w:leftChars="542" w:left="1558"/>
    </w:pPr>
  </w:style>
  <w:style w:type="paragraph" w:customStyle="1" w:styleId="my40">
    <w:name w:val="my本文：見出し4：箇条書き数字"/>
    <w:basedOn w:val="my7"/>
    <w:qFormat/>
    <w:rsid w:val="00650DFE"/>
    <w:pPr>
      <w:numPr>
        <w:numId w:val="40"/>
      </w:numPr>
      <w:ind w:leftChars="0" w:left="1985"/>
    </w:pPr>
  </w:style>
  <w:style w:type="paragraph" w:customStyle="1" w:styleId="my5">
    <w:name w:val="my本文：見出し5：箇条書き数字"/>
    <w:basedOn w:val="my7"/>
    <w:qFormat/>
    <w:rsid w:val="00650DFE"/>
    <w:pPr>
      <w:numPr>
        <w:numId w:val="41"/>
      </w:numPr>
      <w:ind w:leftChars="0" w:left="2410"/>
    </w:pPr>
  </w:style>
  <w:style w:type="paragraph" w:customStyle="1" w:styleId="my60">
    <w:name w:val="my本文：見出し6：箇条書き数字"/>
    <w:basedOn w:val="my7"/>
    <w:qFormat/>
    <w:rsid w:val="00FA1A1B"/>
    <w:pPr>
      <w:numPr>
        <w:numId w:val="42"/>
      </w:numPr>
      <w:ind w:leftChars="0" w:left="2835"/>
    </w:pPr>
  </w:style>
  <w:style w:type="character" w:styleId="af1">
    <w:name w:val="Hyperlink"/>
    <w:basedOn w:val="a0"/>
    <w:uiPriority w:val="99"/>
    <w:unhideWhenUsed/>
    <w:rsid w:val="000A368E"/>
    <w:rPr>
      <w:color w:val="0000FF" w:themeColor="hyperlink"/>
      <w:u w:val="single"/>
    </w:rPr>
  </w:style>
  <w:style w:type="paragraph" w:styleId="af2">
    <w:name w:val="Date"/>
    <w:basedOn w:val="a"/>
    <w:next w:val="a"/>
    <w:link w:val="af3"/>
    <w:uiPriority w:val="99"/>
    <w:semiHidden/>
    <w:unhideWhenUsed/>
    <w:rsid w:val="00471428"/>
  </w:style>
  <w:style w:type="character" w:customStyle="1" w:styleId="af3">
    <w:name w:val="日付 (文字)"/>
    <w:basedOn w:val="a0"/>
    <w:link w:val="af2"/>
    <w:uiPriority w:val="99"/>
    <w:semiHidden/>
    <w:rsid w:val="004714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20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09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k\Documents\Office%20&#12398;&#12459;&#12473;&#12479;&#12512;%20&#12486;&#12531;&#12503;&#12524;&#12540;&#12488;\myTmplt2_my&#26412;&#25991;_&#26412;&#25991;&#12452;&#12531;&#12487;&#12531;&#12488;&#20184;&#12365;_&#31623;&#26465;&#26360;&#12365;&#20184;&#12365;_&#31623;&#26465;&#26360;&#12365;&#30058;&#21495;&#20184;&#12365;.dot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48447-DE15-44B0-87DB-44E0B69DE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myTmplt2_my本文_本文インデント付き_箇条書き付き_箇条書き番号付き</Template>
  <TotalTime>254</TotalTime>
  <Pages>1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yk</dc:creator>
  <cp:lastModifiedBy>中井　舞人</cp:lastModifiedBy>
  <cp:revision>51</cp:revision>
  <cp:lastPrinted>2014-03-23T02:11:00Z</cp:lastPrinted>
  <dcterms:created xsi:type="dcterms:W3CDTF">2019-10-16T00:01:00Z</dcterms:created>
  <dcterms:modified xsi:type="dcterms:W3CDTF">2020-09-08T08:34:00Z</dcterms:modified>
</cp:coreProperties>
</file>